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"/>
        <w:pBdr>
          <w:bottom w:val="none" w:color="auto" w:sz="0" w:space="0"/>
        </w:pBdr>
        <w:jc w:val="center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碳化积木配置表（件数为一套数量，具体套数见招标文件）</w:t>
      </w:r>
    </w:p>
    <w:p>
      <w:pPr>
        <w:pStyle w:val="3"/>
        <w:pBdr>
          <w:bottom w:val="none" w:color="auto" w:sz="0" w:space="0"/>
        </w:pBdr>
        <w:jc w:val="center"/>
        <w:rPr>
          <w:rFonts w:hint="eastAsia"/>
          <w:sz w:val="30"/>
          <w:szCs w:val="30"/>
        </w:rPr>
      </w:pPr>
    </w:p>
    <w:p/>
    <w:tbl>
      <w:tblPr>
        <w:tblStyle w:val="4"/>
        <w:tblpPr w:leftFromText="180" w:rightFromText="180" w:vertAnchor="page" w:horzAnchor="page" w:tblpX="974" w:tblpY="1968"/>
        <w:tblW w:w="1489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8"/>
        <w:gridCol w:w="4252"/>
        <w:gridCol w:w="2318"/>
        <w:gridCol w:w="1733"/>
        <w:gridCol w:w="1644"/>
        <w:gridCol w:w="1644"/>
        <w:gridCol w:w="1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积木种类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积木图片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尺寸（CM）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材质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件数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default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单价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default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分类合计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1.长条板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838325" cy="533400"/>
                  <wp:effectExtent l="0" t="0" r="9525" b="0"/>
                  <wp:docPr id="1" name="图片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5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83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120*10*2.5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b w:val="0"/>
                <w:bCs w:val="0"/>
              </w:rPr>
              <w:t>优质防腐</w:t>
            </w:r>
            <w:r>
              <w:rPr>
                <w:rFonts w:hint="eastAsia"/>
                <w:b w:val="0"/>
                <w:bCs w:val="0"/>
                <w:lang w:eastAsia="zh-CN"/>
              </w:rPr>
              <w:t>新西兰松</w:t>
            </w:r>
            <w:r>
              <w:rPr>
                <w:rFonts w:hint="eastAsia"/>
                <w:b w:val="0"/>
                <w:bCs w:val="0"/>
              </w:rPr>
              <w:t>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42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2.拱形积木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152525" cy="533400"/>
                  <wp:effectExtent l="0" t="0" r="9525" b="0"/>
                  <wp:docPr id="2" name="图片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54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80*20*2.5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3．拱形积木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171575" cy="476250"/>
                  <wp:effectExtent l="0" t="0" r="9525" b="0"/>
                  <wp:docPr id="3" name="图片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55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4.正方形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723900" cy="676275"/>
                  <wp:effectExtent l="0" t="0" r="0" b="9525"/>
                  <wp:docPr id="4" name="图片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5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3900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10*10*5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360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*5.正方形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733425" cy="657225"/>
                  <wp:effectExtent l="0" t="0" r="9525" b="9525"/>
                  <wp:docPr id="5" name="图片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378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6.长方形</w:t>
            </w:r>
          </w:p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847725" cy="628650"/>
                  <wp:effectExtent l="0" t="0" r="9525" b="0"/>
                  <wp:docPr id="6" name="图片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58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20*10*5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612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7.长方形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352550" cy="695325"/>
                  <wp:effectExtent l="0" t="0" r="0" b="9525"/>
                  <wp:docPr id="7" name="图片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5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5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480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8.长方形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695450" cy="657225"/>
                  <wp:effectExtent l="0" t="0" r="0" b="9525"/>
                  <wp:docPr id="8" name="图片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60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545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204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9.长方形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2543175" cy="704850"/>
                  <wp:effectExtent l="0" t="0" r="9525" b="0"/>
                  <wp:docPr id="9" name="图片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61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31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96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10.长方形（开槽）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2343150" cy="1028700"/>
                  <wp:effectExtent l="0" t="0" r="0" b="0"/>
                  <wp:docPr id="10" name="图片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62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11长方形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847850" cy="390525"/>
                  <wp:effectExtent l="0" t="0" r="0" b="9525"/>
                  <wp:docPr id="11" name="图片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63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80*10*2.5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12.三角形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733425" cy="457200"/>
                  <wp:effectExtent l="0" t="0" r="9525" b="0"/>
                  <wp:docPr id="12" name="图片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64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39*20*2.5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36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13.直角三角形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619125" cy="390525"/>
                  <wp:effectExtent l="0" t="0" r="9525" b="9525"/>
                  <wp:docPr id="13" name="图片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65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40*20*2.5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14.圆柱积木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876300" cy="533400"/>
                  <wp:effectExtent l="0" t="0" r="0" b="0"/>
                  <wp:docPr id="14" name="图片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66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63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Φ10*20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15.圆柱积木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228725" cy="552450"/>
                  <wp:effectExtent l="0" t="0" r="9525" b="0"/>
                  <wp:docPr id="15" name="图片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67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72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Φ10*40Φ1Φ10*40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16.圆柱积木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933450" cy="304800"/>
                  <wp:effectExtent l="0" t="0" r="0" b="0"/>
                  <wp:docPr id="16" name="图片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68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345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Φ5*10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90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17.圆柱积木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590675" cy="409575"/>
                  <wp:effectExtent l="0" t="0" r="9525" b="9525"/>
                  <wp:docPr id="17" name="图片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69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6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Φ5*20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18.圆柱积木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2381250" cy="676275"/>
                  <wp:effectExtent l="0" t="0" r="0" b="9525"/>
                  <wp:docPr id="18" name="图片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70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50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Φ5*40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19.半圆环积木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838200" cy="400050"/>
                  <wp:effectExtent l="0" t="0" r="0" b="0"/>
                  <wp:docPr id="19" name="图片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71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30*15*2.5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20.半圆积木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819150" cy="523875"/>
                  <wp:effectExtent l="0" t="0" r="0" b="9525"/>
                  <wp:docPr id="20" name="图片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72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20*10*2.5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9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21.四分之一圆环积木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028700" cy="419100"/>
                  <wp:effectExtent l="0" t="0" r="0" b="0"/>
                  <wp:docPr id="21" name="图片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73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7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42*15*2.5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24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22.扇形积木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695325" cy="504825"/>
                  <wp:effectExtent l="0" t="0" r="9525" b="9525"/>
                  <wp:docPr id="22" name="图片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74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半径为20CM</w:t>
            </w:r>
          </w:p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的1/4圆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24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23.Y型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1171575" cy="590550"/>
                  <wp:effectExtent l="0" t="0" r="9525" b="0"/>
                  <wp:docPr id="23" name="图片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75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60*30*2.5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24.三叉路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762000" cy="571500"/>
                  <wp:effectExtent l="0" t="0" r="0" b="0"/>
                  <wp:docPr id="24" name="图片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76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42*30*2.5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1658" w:type="dxa"/>
            <w:vAlign w:val="center"/>
          </w:tcPr>
          <w:p>
            <w:pPr>
              <w:jc w:val="center"/>
              <w:rPr>
                <w:rFonts w:hint="default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25</w:t>
            </w: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碳化推车</w:t>
            </w:r>
          </w:p>
        </w:tc>
        <w:tc>
          <w:tcPr>
            <w:tcW w:w="4252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780415" cy="459105"/>
                  <wp:effectExtent l="0" t="0" r="635" b="17145"/>
                  <wp:docPr id="25" name="图片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77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0415" cy="459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/>
                <w:color w:val="000000"/>
                <w:sz w:val="21"/>
                <w:szCs w:val="21"/>
              </w:rPr>
              <w:drawing>
                <wp:inline distT="0" distB="0" distL="114300" distR="114300">
                  <wp:extent cx="687705" cy="465455"/>
                  <wp:effectExtent l="0" t="0" r="17145" b="10795"/>
                  <wp:docPr id="26" name="图片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79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7705" cy="465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8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60*49*54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优质防腐新西兰松木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20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9961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合计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default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 w:val="21"/>
                <w:szCs w:val="21"/>
                <w:lang w:val="en-US" w:eastAsia="zh-CN"/>
              </w:rPr>
              <w:t>2624</w:t>
            </w:r>
          </w:p>
        </w:tc>
        <w:tc>
          <w:tcPr>
            <w:tcW w:w="3289" w:type="dxa"/>
            <w:gridSpan w:val="2"/>
            <w:vAlign w:val="center"/>
          </w:tcPr>
          <w:p>
            <w:pPr>
              <w:jc w:val="center"/>
              <w:rPr>
                <w:rFonts w:hint="eastAsia"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1、材质：采用优质防腐</w:t>
      </w:r>
      <w:r>
        <w:rPr>
          <w:rFonts w:hint="eastAsia"/>
          <w:b/>
          <w:bCs/>
          <w:lang w:eastAsia="zh-CN"/>
        </w:rPr>
        <w:t>新西兰松</w:t>
      </w:r>
      <w:r>
        <w:rPr>
          <w:rFonts w:hint="eastAsia"/>
          <w:b/>
          <w:bCs/>
        </w:rPr>
        <w:t>木。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 xml:space="preserve">2、工艺：碳烤、静电喷水性环保油漆、磨圆角、光滑无毛刺。                              </w:t>
      </w: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6838" w:h="11906" w:orient="landscape"/>
      <w:pgMar w:top="1440" w:right="1080" w:bottom="1440" w:left="1080" w:header="567" w:footer="539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6F4"/>
    <w:rsid w:val="00000F08"/>
    <w:rsid w:val="00005121"/>
    <w:rsid w:val="0001159E"/>
    <w:rsid w:val="00022399"/>
    <w:rsid w:val="00022C21"/>
    <w:rsid w:val="00041627"/>
    <w:rsid w:val="000420AC"/>
    <w:rsid w:val="00043E82"/>
    <w:rsid w:val="000523B6"/>
    <w:rsid w:val="0007400C"/>
    <w:rsid w:val="000828C9"/>
    <w:rsid w:val="0008340C"/>
    <w:rsid w:val="000D16D3"/>
    <w:rsid w:val="000E4F89"/>
    <w:rsid w:val="00120027"/>
    <w:rsid w:val="001244D2"/>
    <w:rsid w:val="001428EC"/>
    <w:rsid w:val="001478C4"/>
    <w:rsid w:val="00174883"/>
    <w:rsid w:val="001C74E6"/>
    <w:rsid w:val="001F5E62"/>
    <w:rsid w:val="00221054"/>
    <w:rsid w:val="00237A85"/>
    <w:rsid w:val="00244F25"/>
    <w:rsid w:val="00252C53"/>
    <w:rsid w:val="00254407"/>
    <w:rsid w:val="002563B3"/>
    <w:rsid w:val="00262495"/>
    <w:rsid w:val="002771C7"/>
    <w:rsid w:val="00280538"/>
    <w:rsid w:val="002A498E"/>
    <w:rsid w:val="002B723C"/>
    <w:rsid w:val="002C79F9"/>
    <w:rsid w:val="002E0A56"/>
    <w:rsid w:val="002E761E"/>
    <w:rsid w:val="002F5218"/>
    <w:rsid w:val="003047D0"/>
    <w:rsid w:val="00320950"/>
    <w:rsid w:val="00323F21"/>
    <w:rsid w:val="00326358"/>
    <w:rsid w:val="00345F47"/>
    <w:rsid w:val="00372F38"/>
    <w:rsid w:val="003761C7"/>
    <w:rsid w:val="00395B24"/>
    <w:rsid w:val="003A227F"/>
    <w:rsid w:val="003B23BF"/>
    <w:rsid w:val="003C669F"/>
    <w:rsid w:val="003D4DB8"/>
    <w:rsid w:val="003E1221"/>
    <w:rsid w:val="003E1840"/>
    <w:rsid w:val="003E4B86"/>
    <w:rsid w:val="00401D73"/>
    <w:rsid w:val="00401F7C"/>
    <w:rsid w:val="00405770"/>
    <w:rsid w:val="00422C4A"/>
    <w:rsid w:val="00426939"/>
    <w:rsid w:val="00433135"/>
    <w:rsid w:val="00437C14"/>
    <w:rsid w:val="0044318B"/>
    <w:rsid w:val="00491B75"/>
    <w:rsid w:val="004927F3"/>
    <w:rsid w:val="00495570"/>
    <w:rsid w:val="004B3FB8"/>
    <w:rsid w:val="004B5C41"/>
    <w:rsid w:val="004B6AEA"/>
    <w:rsid w:val="00507F2C"/>
    <w:rsid w:val="00534EE6"/>
    <w:rsid w:val="0057543C"/>
    <w:rsid w:val="00576B9B"/>
    <w:rsid w:val="00586657"/>
    <w:rsid w:val="005C295D"/>
    <w:rsid w:val="005F057A"/>
    <w:rsid w:val="005F2CAE"/>
    <w:rsid w:val="00607C31"/>
    <w:rsid w:val="00640975"/>
    <w:rsid w:val="00660153"/>
    <w:rsid w:val="006640EC"/>
    <w:rsid w:val="00667271"/>
    <w:rsid w:val="006743C7"/>
    <w:rsid w:val="00685D06"/>
    <w:rsid w:val="00695A5B"/>
    <w:rsid w:val="006A5D33"/>
    <w:rsid w:val="006B4F40"/>
    <w:rsid w:val="006C097A"/>
    <w:rsid w:val="006F0335"/>
    <w:rsid w:val="00702E8D"/>
    <w:rsid w:val="00710E7E"/>
    <w:rsid w:val="00717D4C"/>
    <w:rsid w:val="00717E13"/>
    <w:rsid w:val="00720717"/>
    <w:rsid w:val="0073060D"/>
    <w:rsid w:val="00743890"/>
    <w:rsid w:val="0077367C"/>
    <w:rsid w:val="00774759"/>
    <w:rsid w:val="00796022"/>
    <w:rsid w:val="007B016E"/>
    <w:rsid w:val="007C6DBA"/>
    <w:rsid w:val="007D1D61"/>
    <w:rsid w:val="007D68BA"/>
    <w:rsid w:val="007E3D1F"/>
    <w:rsid w:val="007E55CC"/>
    <w:rsid w:val="007F4A04"/>
    <w:rsid w:val="007F71F1"/>
    <w:rsid w:val="008052F5"/>
    <w:rsid w:val="00827FB8"/>
    <w:rsid w:val="00847095"/>
    <w:rsid w:val="008509C8"/>
    <w:rsid w:val="00855191"/>
    <w:rsid w:val="00862454"/>
    <w:rsid w:val="008A495F"/>
    <w:rsid w:val="008B18A1"/>
    <w:rsid w:val="008E5E02"/>
    <w:rsid w:val="008E6711"/>
    <w:rsid w:val="008E78F9"/>
    <w:rsid w:val="008F04A7"/>
    <w:rsid w:val="00905135"/>
    <w:rsid w:val="0090543B"/>
    <w:rsid w:val="00922FB4"/>
    <w:rsid w:val="00932861"/>
    <w:rsid w:val="00947AE1"/>
    <w:rsid w:val="009628D8"/>
    <w:rsid w:val="0097217E"/>
    <w:rsid w:val="009830B7"/>
    <w:rsid w:val="009D1CDE"/>
    <w:rsid w:val="009D37EE"/>
    <w:rsid w:val="009E391E"/>
    <w:rsid w:val="009F50D5"/>
    <w:rsid w:val="00A067B0"/>
    <w:rsid w:val="00A17AAD"/>
    <w:rsid w:val="00A30F3A"/>
    <w:rsid w:val="00A5705B"/>
    <w:rsid w:val="00A72834"/>
    <w:rsid w:val="00AB3B74"/>
    <w:rsid w:val="00AD1788"/>
    <w:rsid w:val="00AD6E15"/>
    <w:rsid w:val="00AF3500"/>
    <w:rsid w:val="00B16142"/>
    <w:rsid w:val="00B32DF9"/>
    <w:rsid w:val="00B35804"/>
    <w:rsid w:val="00B47187"/>
    <w:rsid w:val="00B5006A"/>
    <w:rsid w:val="00B531D7"/>
    <w:rsid w:val="00B5521E"/>
    <w:rsid w:val="00B626F4"/>
    <w:rsid w:val="00B72C82"/>
    <w:rsid w:val="00B77ED8"/>
    <w:rsid w:val="00B805F2"/>
    <w:rsid w:val="00BD7C0A"/>
    <w:rsid w:val="00BE2770"/>
    <w:rsid w:val="00C22AD4"/>
    <w:rsid w:val="00C2311B"/>
    <w:rsid w:val="00C6167D"/>
    <w:rsid w:val="00C778D8"/>
    <w:rsid w:val="00C81A92"/>
    <w:rsid w:val="00C91D0E"/>
    <w:rsid w:val="00C95A62"/>
    <w:rsid w:val="00CA2E4D"/>
    <w:rsid w:val="00CC511C"/>
    <w:rsid w:val="00CD1218"/>
    <w:rsid w:val="00CF3543"/>
    <w:rsid w:val="00D03BD2"/>
    <w:rsid w:val="00D15950"/>
    <w:rsid w:val="00D31090"/>
    <w:rsid w:val="00D5280A"/>
    <w:rsid w:val="00D57134"/>
    <w:rsid w:val="00D66863"/>
    <w:rsid w:val="00D66D99"/>
    <w:rsid w:val="00D76DAF"/>
    <w:rsid w:val="00D774F3"/>
    <w:rsid w:val="00D835FE"/>
    <w:rsid w:val="00D83DFA"/>
    <w:rsid w:val="00D83F1B"/>
    <w:rsid w:val="00D950DD"/>
    <w:rsid w:val="00DA5CDC"/>
    <w:rsid w:val="00DB0EAB"/>
    <w:rsid w:val="00DC4406"/>
    <w:rsid w:val="00DD0CF8"/>
    <w:rsid w:val="00DE0A56"/>
    <w:rsid w:val="00DE18AD"/>
    <w:rsid w:val="00DF43E1"/>
    <w:rsid w:val="00E27FA8"/>
    <w:rsid w:val="00E33A57"/>
    <w:rsid w:val="00E3524B"/>
    <w:rsid w:val="00E5636A"/>
    <w:rsid w:val="00E676A6"/>
    <w:rsid w:val="00E81DAB"/>
    <w:rsid w:val="00EA2684"/>
    <w:rsid w:val="00EA32D4"/>
    <w:rsid w:val="00EB3D62"/>
    <w:rsid w:val="00EC4288"/>
    <w:rsid w:val="00ED2BD6"/>
    <w:rsid w:val="00F17D4E"/>
    <w:rsid w:val="00F235B8"/>
    <w:rsid w:val="00F34AEE"/>
    <w:rsid w:val="00F47D2B"/>
    <w:rsid w:val="00F5520D"/>
    <w:rsid w:val="00F65388"/>
    <w:rsid w:val="00F72942"/>
    <w:rsid w:val="00F81C46"/>
    <w:rsid w:val="00F83D1F"/>
    <w:rsid w:val="00F853BF"/>
    <w:rsid w:val="00FA7F62"/>
    <w:rsid w:val="00FC172D"/>
    <w:rsid w:val="00FD59D8"/>
    <w:rsid w:val="00FE6D01"/>
    <w:rsid w:val="02094F64"/>
    <w:rsid w:val="0B9F2B8A"/>
    <w:rsid w:val="0C5C7552"/>
    <w:rsid w:val="0D2C2DAA"/>
    <w:rsid w:val="0ECC1455"/>
    <w:rsid w:val="11AF44AC"/>
    <w:rsid w:val="1A1630A6"/>
    <w:rsid w:val="2158763B"/>
    <w:rsid w:val="27037676"/>
    <w:rsid w:val="278504E5"/>
    <w:rsid w:val="2B0D6C2C"/>
    <w:rsid w:val="2B6A6BA6"/>
    <w:rsid w:val="2BD14369"/>
    <w:rsid w:val="2D8E2BB9"/>
    <w:rsid w:val="2E4A4A00"/>
    <w:rsid w:val="30D91689"/>
    <w:rsid w:val="34AC6C79"/>
    <w:rsid w:val="355C5798"/>
    <w:rsid w:val="42A10AA2"/>
    <w:rsid w:val="46401E63"/>
    <w:rsid w:val="48CF6410"/>
    <w:rsid w:val="4B4468DE"/>
    <w:rsid w:val="4C4B59BD"/>
    <w:rsid w:val="4EC25B38"/>
    <w:rsid w:val="4F2F500D"/>
    <w:rsid w:val="50784012"/>
    <w:rsid w:val="54DA0D43"/>
    <w:rsid w:val="5ED75D25"/>
    <w:rsid w:val="61F76257"/>
    <w:rsid w:val="69743BAA"/>
    <w:rsid w:val="6CD7461C"/>
    <w:rsid w:val="6CF05EC9"/>
    <w:rsid w:val="71E13E27"/>
    <w:rsid w:val="79EC1F50"/>
    <w:rsid w:val="7A124E54"/>
    <w:rsid w:val="7A844D65"/>
    <w:rsid w:val="7BF14ABF"/>
    <w:rsid w:val="7CBA3AAE"/>
    <w:rsid w:val="7FD91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oter Char"/>
    <w:basedOn w:val="6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8">
    <w:name w:val="Header Char"/>
    <w:basedOn w:val="6"/>
    <w:link w:val="3"/>
    <w:semiHidden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6" Type="http://schemas.openxmlformats.org/officeDocument/2006/relationships/fontTable" Target="fontTable.xml"/><Relationship Id="rId35" Type="http://schemas.openxmlformats.org/officeDocument/2006/relationships/customXml" Target="../customXml/item1.xml"/><Relationship Id="rId34" Type="http://schemas.openxmlformats.org/officeDocument/2006/relationships/image" Target="media/image25.jpeg"/><Relationship Id="rId33" Type="http://schemas.openxmlformats.org/officeDocument/2006/relationships/image" Target="media/image24.jpeg"/><Relationship Id="rId32" Type="http://schemas.openxmlformats.org/officeDocument/2006/relationships/image" Target="media/image23.png"/><Relationship Id="rId31" Type="http://schemas.openxmlformats.org/officeDocument/2006/relationships/image" Target="media/image22.png"/><Relationship Id="rId30" Type="http://schemas.openxmlformats.org/officeDocument/2006/relationships/image" Target="media/image21.png"/><Relationship Id="rId3" Type="http://schemas.openxmlformats.org/officeDocument/2006/relationships/header" Target="header1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3</Pages>
  <Words>167</Words>
  <Characters>953</Characters>
  <Lines>0</Lines>
  <Paragraphs>0</Paragraphs>
  <TotalTime>12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2015-03-26T06:10:00Z</dcterms:created>
  <dc:creator>微软用户</dc:creator>
  <cp:lastModifiedBy>暗夜枪骑兵</cp:lastModifiedBy>
  <cp:lastPrinted>2015-03-21T01:25:00Z</cp:lastPrinted>
  <dcterms:modified xsi:type="dcterms:W3CDTF">2020-06-01T01:52:45Z</dcterms:modified>
  <dc:title>积木种类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